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33E17" w14:textId="15296AFB" w:rsidR="003B1200" w:rsidRPr="00CB32BE" w:rsidRDefault="00CB32BE" w:rsidP="00CB32BE">
      <w:pPr>
        <w:jc w:val="right"/>
        <w:rPr>
          <w:rFonts w:cstheme="minorHAnsi"/>
          <w:sz w:val="24"/>
          <w:szCs w:val="24"/>
        </w:rPr>
      </w:pPr>
      <w:r w:rsidRPr="00CB32BE">
        <w:rPr>
          <w:rFonts w:cstheme="minorHAnsi"/>
          <w:sz w:val="24"/>
          <w:szCs w:val="24"/>
        </w:rPr>
        <w:t>Wejherowo, dn. 09.06.2021 r.</w:t>
      </w:r>
    </w:p>
    <w:p w14:paraId="2695C75C" w14:textId="6385C3E4" w:rsidR="003B1200" w:rsidRPr="00551E0E" w:rsidRDefault="00AD4C15" w:rsidP="001012ED">
      <w:pPr>
        <w:jc w:val="both"/>
        <w:rPr>
          <w:rFonts w:ascii="Times New Roman" w:hAnsi="Times New Roman" w:cs="Times New Roman"/>
        </w:rPr>
      </w:pPr>
      <w:r w:rsidRPr="00551E0E">
        <w:rPr>
          <w:rFonts w:ascii="Times New Roman" w:hAnsi="Times New Roman" w:cs="Times New Roman"/>
        </w:rPr>
        <w:t xml:space="preserve">       </w:t>
      </w:r>
    </w:p>
    <w:p w14:paraId="2585E2CE" w14:textId="3260F6C3" w:rsidR="003B710B" w:rsidRPr="00551E0E" w:rsidRDefault="00AD4C15" w:rsidP="00CB32BE">
      <w:pPr>
        <w:pStyle w:val="Bezodstpw"/>
        <w:jc w:val="both"/>
        <w:rPr>
          <w:rFonts w:ascii="Times New Roman" w:hAnsi="Times New Roman" w:cs="Times New Roman"/>
        </w:rPr>
      </w:pPr>
      <w:r w:rsidRPr="00551E0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</w:t>
      </w:r>
      <w:r w:rsidRPr="00551E0E">
        <w:rPr>
          <w:rFonts w:ascii="Times New Roman" w:eastAsiaTheme="minorHAnsi" w:hAnsi="Times New Roman" w:cs="Times New Roman"/>
          <w:b/>
          <w:bCs/>
          <w:lang w:eastAsia="en-US"/>
        </w:rPr>
        <w:t xml:space="preserve">                                                                                                                                                               </w:t>
      </w:r>
      <w:bookmarkStart w:id="0" w:name="_Hlk40082513"/>
      <w:r w:rsidR="003B710B" w:rsidRPr="00551E0E">
        <w:rPr>
          <w:rFonts w:ascii="Times New Roman" w:hAnsi="Times New Roman" w:cs="Times New Roman"/>
        </w:rPr>
        <w:t xml:space="preserve">            </w:t>
      </w:r>
      <w:bookmarkEnd w:id="0"/>
    </w:p>
    <w:p w14:paraId="3ECAE443" w14:textId="77777777" w:rsidR="00E75042" w:rsidRDefault="00E75042" w:rsidP="00CB32BE">
      <w:pPr>
        <w:shd w:val="clear" w:color="auto" w:fill="FFFFFF"/>
        <w:spacing w:before="100" w:beforeAutospacing="1" w:after="100" w:afterAutospacing="1" w:line="384" w:lineRule="atLeast"/>
        <w:rPr>
          <w:rFonts w:ascii="Calibri" w:eastAsia="Times New Roman" w:hAnsi="Calibri" w:cs="Calibri"/>
          <w:b/>
          <w:bCs/>
          <w:color w:val="3A3C3E"/>
          <w:sz w:val="36"/>
          <w:szCs w:val="36"/>
        </w:rPr>
      </w:pPr>
    </w:p>
    <w:p w14:paraId="089BF3E4" w14:textId="77777777" w:rsidR="00E75042" w:rsidRDefault="00E75042" w:rsidP="00CB32BE">
      <w:pPr>
        <w:shd w:val="clear" w:color="auto" w:fill="FFFFFF"/>
        <w:spacing w:before="100" w:beforeAutospacing="1" w:after="100" w:afterAutospacing="1" w:line="384" w:lineRule="atLeast"/>
        <w:rPr>
          <w:rFonts w:ascii="Calibri" w:eastAsia="Times New Roman" w:hAnsi="Calibri" w:cs="Calibri"/>
          <w:b/>
          <w:bCs/>
          <w:color w:val="3A3C3E"/>
          <w:sz w:val="36"/>
          <w:szCs w:val="36"/>
        </w:rPr>
      </w:pPr>
    </w:p>
    <w:p w14:paraId="62906DEB" w14:textId="248A8AF8" w:rsidR="00CB32BE" w:rsidRPr="00CB32BE" w:rsidRDefault="00C85A4B" w:rsidP="00CB32BE">
      <w:pPr>
        <w:shd w:val="clear" w:color="auto" w:fill="FFFFFF"/>
        <w:spacing w:before="100" w:beforeAutospacing="1" w:after="100" w:afterAutospacing="1" w:line="384" w:lineRule="atLeast"/>
        <w:rPr>
          <w:rFonts w:ascii="Calibri" w:eastAsia="Times New Roman" w:hAnsi="Calibri" w:cs="Calibri"/>
          <w:b/>
          <w:bCs/>
          <w:color w:val="3A3C3E"/>
          <w:sz w:val="36"/>
          <w:szCs w:val="36"/>
        </w:rPr>
      </w:pPr>
      <w:r>
        <w:rPr>
          <w:rFonts w:ascii="Calibri" w:eastAsia="Times New Roman" w:hAnsi="Calibri" w:cs="Calibri"/>
          <w:b/>
          <w:bCs/>
          <w:color w:val="3A3C3E"/>
          <w:sz w:val="36"/>
          <w:szCs w:val="36"/>
        </w:rPr>
        <w:t>Ś</w:t>
      </w:r>
      <w:r w:rsidR="00CB32BE" w:rsidRPr="00CB32BE">
        <w:rPr>
          <w:rFonts w:ascii="Calibri" w:eastAsia="Times New Roman" w:hAnsi="Calibri" w:cs="Calibri"/>
          <w:b/>
          <w:bCs/>
          <w:color w:val="3A3C3E"/>
          <w:sz w:val="36"/>
          <w:szCs w:val="36"/>
        </w:rPr>
        <w:t>wiadczenie usług opiekuńczych na umowę zlecenie</w:t>
      </w:r>
      <w:r w:rsidR="00CB32BE" w:rsidRPr="00E75042">
        <w:rPr>
          <w:rFonts w:ascii="Calibri" w:eastAsia="Times New Roman" w:hAnsi="Calibri" w:cs="Calibri"/>
          <w:b/>
          <w:bCs/>
          <w:color w:val="3A3C3E"/>
          <w:sz w:val="36"/>
          <w:szCs w:val="36"/>
        </w:rPr>
        <w:t>.</w:t>
      </w:r>
    </w:p>
    <w:p w14:paraId="628211D4" w14:textId="77777777" w:rsidR="003B710B" w:rsidRPr="00551E0E" w:rsidRDefault="003B710B" w:rsidP="00C26DCD">
      <w:pPr>
        <w:spacing w:after="0"/>
        <w:jc w:val="right"/>
        <w:rPr>
          <w:rFonts w:ascii="Times New Roman" w:hAnsi="Times New Roman" w:cs="Times New Roman"/>
        </w:rPr>
      </w:pPr>
    </w:p>
    <w:p w14:paraId="2BAAF262" w14:textId="77777777" w:rsidR="003B710B" w:rsidRPr="00551E0E" w:rsidRDefault="003B710B" w:rsidP="00C26DCD">
      <w:pPr>
        <w:spacing w:after="0"/>
        <w:jc w:val="right"/>
        <w:rPr>
          <w:rFonts w:ascii="Times New Roman" w:hAnsi="Times New Roman" w:cs="Times New Roman"/>
        </w:rPr>
      </w:pPr>
    </w:p>
    <w:p w14:paraId="12D3C01B" w14:textId="66111ECB" w:rsidR="00CB32BE" w:rsidRPr="00CB32BE" w:rsidRDefault="00CB32BE" w:rsidP="00E75042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</w:rPr>
      </w:pPr>
      <w:r w:rsidRPr="00CB32BE">
        <w:rPr>
          <w:rFonts w:ascii="Calibri" w:eastAsia="Times New Roman" w:hAnsi="Calibri" w:cs="Calibri"/>
          <w:sz w:val="28"/>
          <w:szCs w:val="28"/>
        </w:rPr>
        <w:t xml:space="preserve">Gminny Ośrodek Pomocy Społecznej w Wejherowie poszukuje osób do świadczenia usług opiekuńczych </w:t>
      </w:r>
      <w:r>
        <w:rPr>
          <w:rFonts w:ascii="Calibri" w:eastAsia="Times New Roman" w:hAnsi="Calibri" w:cs="Calibri"/>
          <w:sz w:val="28"/>
          <w:szCs w:val="28"/>
        </w:rPr>
        <w:t>obecnie na terenie miejscowości Bolszewo,</w:t>
      </w:r>
      <w:r w:rsidR="00E75042">
        <w:rPr>
          <w:rFonts w:ascii="Calibri" w:eastAsia="Times New Roman" w:hAnsi="Calibri" w:cs="Calibri"/>
          <w:sz w:val="28"/>
          <w:szCs w:val="28"/>
        </w:rPr>
        <w:t xml:space="preserve"> </w:t>
      </w:r>
      <w:r>
        <w:rPr>
          <w:rFonts w:ascii="Calibri" w:eastAsia="Times New Roman" w:hAnsi="Calibri" w:cs="Calibri"/>
          <w:sz w:val="28"/>
          <w:szCs w:val="28"/>
        </w:rPr>
        <w:t>docelowo na terenie gminy Wejherowo</w:t>
      </w:r>
      <w:r w:rsidRPr="00CB32BE">
        <w:rPr>
          <w:rFonts w:ascii="Calibri" w:eastAsia="Times New Roman" w:hAnsi="Calibri" w:cs="Calibri"/>
          <w:sz w:val="28"/>
          <w:szCs w:val="28"/>
        </w:rPr>
        <w:t xml:space="preserve">. Usługi te będą realizowane na umowę zlecenie w okresie od czerwca do grudnia 2021 r  przez 5 dni w tygodniu  od poniedziałku do piątku z wyjątkiem dni ustawowo wolnych od pracy przez 2 godziny dziennie. </w:t>
      </w:r>
    </w:p>
    <w:p w14:paraId="607D7445" w14:textId="77777777" w:rsidR="00CB32BE" w:rsidRPr="00CB32BE" w:rsidRDefault="00CB32BE" w:rsidP="00E75042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</w:rPr>
      </w:pPr>
      <w:r w:rsidRPr="00CB32BE">
        <w:rPr>
          <w:rFonts w:ascii="Calibri" w:eastAsia="Times New Roman" w:hAnsi="Calibri" w:cs="Calibri"/>
          <w:sz w:val="28"/>
          <w:szCs w:val="28"/>
        </w:rPr>
        <w:t>Przewidywana łączna liczba godzin - 280.</w:t>
      </w:r>
    </w:p>
    <w:p w14:paraId="47E25834" w14:textId="72D219E6" w:rsidR="00CB32BE" w:rsidRPr="00CB32BE" w:rsidRDefault="00CB32BE" w:rsidP="00E75042">
      <w:pPr>
        <w:spacing w:after="0" w:line="240" w:lineRule="auto"/>
        <w:jc w:val="both"/>
        <w:rPr>
          <w:rFonts w:ascii="Calibri" w:eastAsia="Times New Roman" w:hAnsi="Calibri" w:cs="Calibri"/>
          <w:sz w:val="28"/>
          <w:szCs w:val="28"/>
        </w:rPr>
      </w:pPr>
      <w:r w:rsidRPr="00CB32BE">
        <w:rPr>
          <w:rFonts w:ascii="Calibri" w:eastAsia="Times New Roman" w:hAnsi="Calibri" w:cs="Calibri"/>
          <w:sz w:val="28"/>
          <w:szCs w:val="28"/>
        </w:rPr>
        <w:t>Ogólny zakres wykonywanych usług, to pomoc w zaspokojeniu codziennych potrzeb życiowych  klienta w szczególności obejmujący  podstawową opiekę w zakresie higieny i pielęgnacji</w:t>
      </w:r>
      <w:r>
        <w:rPr>
          <w:rFonts w:ascii="Calibri" w:eastAsia="Times New Roman" w:hAnsi="Calibri" w:cs="Calibri"/>
          <w:sz w:val="28"/>
          <w:szCs w:val="28"/>
        </w:rPr>
        <w:t>.</w:t>
      </w:r>
    </w:p>
    <w:p w14:paraId="4453992D" w14:textId="77777777" w:rsidR="00966564" w:rsidRDefault="00966564" w:rsidP="00E75042">
      <w:pPr>
        <w:jc w:val="both"/>
        <w:rPr>
          <w:sz w:val="20"/>
          <w:szCs w:val="20"/>
        </w:rPr>
      </w:pPr>
    </w:p>
    <w:p w14:paraId="0CC11EBA" w14:textId="348E8750" w:rsidR="006236ED" w:rsidRDefault="00966564" w:rsidP="00310679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</w:t>
      </w:r>
    </w:p>
    <w:p w14:paraId="01CD1F2B" w14:textId="77777777" w:rsidR="00CB32BE" w:rsidRDefault="00CB32BE" w:rsidP="00CB32BE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8"/>
          <w:szCs w:val="28"/>
        </w:rPr>
      </w:pPr>
      <w:r w:rsidRPr="00CB32BE">
        <w:rPr>
          <w:rFonts w:ascii="Calibri" w:eastAsia="Times New Roman" w:hAnsi="Calibri" w:cs="Calibri"/>
          <w:sz w:val="28"/>
          <w:szCs w:val="28"/>
        </w:rPr>
        <w:t>Osoby zainteresowane prosimy o kontakt:</w:t>
      </w:r>
      <w:r w:rsidRPr="00CB32BE">
        <w:rPr>
          <w:rFonts w:ascii="Calibri" w:eastAsia="Times New Roman" w:hAnsi="Calibri" w:cs="Calibri"/>
          <w:sz w:val="28"/>
          <w:szCs w:val="28"/>
        </w:rPr>
        <w:br/>
        <w:t>Gminny Ośrodek Pomocy Społecznej</w:t>
      </w:r>
      <w:r w:rsidRPr="00CB32BE">
        <w:rPr>
          <w:rFonts w:ascii="Calibri" w:eastAsia="Times New Roman" w:hAnsi="Calibri" w:cs="Calibri"/>
          <w:sz w:val="28"/>
          <w:szCs w:val="28"/>
        </w:rPr>
        <w:br/>
        <w:t>Osiedle Przyjaźni 6</w:t>
      </w:r>
      <w:r w:rsidRPr="00CB32BE">
        <w:rPr>
          <w:rFonts w:ascii="Calibri" w:eastAsia="Times New Roman" w:hAnsi="Calibri" w:cs="Calibri"/>
          <w:sz w:val="28"/>
          <w:szCs w:val="28"/>
        </w:rPr>
        <w:br/>
        <w:t>84-200 Wejherowo</w:t>
      </w:r>
      <w:r w:rsidRPr="00CB32BE">
        <w:rPr>
          <w:rFonts w:ascii="Calibri" w:eastAsia="Times New Roman" w:hAnsi="Calibri" w:cs="Calibri"/>
          <w:sz w:val="28"/>
          <w:szCs w:val="28"/>
        </w:rPr>
        <w:br/>
        <w:t>Tel. 58 677 64 49; 58 677 64 61</w:t>
      </w:r>
      <w:r>
        <w:rPr>
          <w:rFonts w:ascii="Calibri" w:eastAsia="Times New Roman" w:hAnsi="Calibri" w:cs="Calibri"/>
          <w:sz w:val="28"/>
          <w:szCs w:val="28"/>
        </w:rPr>
        <w:t xml:space="preserve">; </w:t>
      </w:r>
    </w:p>
    <w:p w14:paraId="14AC9012" w14:textId="77777777" w:rsidR="00CB32BE" w:rsidRDefault="00CB32BE" w:rsidP="00CB32BE">
      <w:r>
        <w:rPr>
          <w:rFonts w:ascii="Calibri" w:eastAsia="Times New Roman" w:hAnsi="Calibri" w:cs="Calibri"/>
          <w:sz w:val="28"/>
          <w:szCs w:val="28"/>
        </w:rPr>
        <w:t xml:space="preserve">58 677 64 44 lub </w:t>
      </w:r>
      <w:r w:rsidRPr="00CB32BE">
        <w:rPr>
          <w:rFonts w:ascii="Calibri" w:eastAsia="Times New Roman" w:hAnsi="Calibri" w:cs="Calibri"/>
          <w:sz w:val="28"/>
          <w:szCs w:val="28"/>
        </w:rPr>
        <w:t>533 364 447</w:t>
      </w:r>
    </w:p>
    <w:p w14:paraId="04E5190B" w14:textId="3B1FD1AA" w:rsidR="00CB32BE" w:rsidRPr="00CB32BE" w:rsidRDefault="00CB32BE" w:rsidP="00CB32BE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8"/>
          <w:szCs w:val="28"/>
        </w:rPr>
      </w:pPr>
    </w:p>
    <w:p w14:paraId="10C4CE5F" w14:textId="4260E0A7" w:rsidR="006236ED" w:rsidRPr="00E75042" w:rsidRDefault="00E75042" w:rsidP="00C5212B">
      <w:pPr>
        <w:rPr>
          <w:sz w:val="28"/>
          <w:szCs w:val="28"/>
        </w:rPr>
      </w:pPr>
      <w:r w:rsidRPr="00E75042">
        <w:rPr>
          <w:sz w:val="28"/>
          <w:szCs w:val="28"/>
        </w:rPr>
        <w:t>Oferta jest ważna do 31.08.2021 r.</w:t>
      </w:r>
    </w:p>
    <w:sectPr w:rsidR="006236ED" w:rsidRPr="00E75042" w:rsidSect="00973A4B">
      <w:headerReference w:type="default" r:id="rId8"/>
      <w:footerReference w:type="default" r:id="rId9"/>
      <w:type w:val="continuous"/>
      <w:pgSz w:w="11906" w:h="16838"/>
      <w:pgMar w:top="1135" w:right="1134" w:bottom="567" w:left="1134" w:header="708" w:footer="2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3E8F9" w14:textId="77777777" w:rsidR="00ED2C29" w:rsidRDefault="00ED2C29" w:rsidP="003B1200">
      <w:pPr>
        <w:spacing w:after="0" w:line="240" w:lineRule="auto"/>
      </w:pPr>
      <w:r>
        <w:separator/>
      </w:r>
    </w:p>
  </w:endnote>
  <w:endnote w:type="continuationSeparator" w:id="0">
    <w:p w14:paraId="7D1DA27F" w14:textId="77777777" w:rsidR="00ED2C29" w:rsidRDefault="00ED2C29" w:rsidP="003B1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D9DAB" w14:textId="39593CE9" w:rsidR="003B1200" w:rsidRPr="003B1200" w:rsidRDefault="00551E0E" w:rsidP="00E25466">
    <w:pPr>
      <w:pStyle w:val="Stopka"/>
      <w:rPr>
        <w:sz w:val="14"/>
        <w:szCs w:val="14"/>
      </w:rPr>
    </w:pPr>
    <w:r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F2588E1" wp14:editId="77638693">
              <wp:simplePos x="0" y="0"/>
              <wp:positionH relativeFrom="column">
                <wp:posOffset>2548890</wp:posOffset>
              </wp:positionH>
              <wp:positionV relativeFrom="paragraph">
                <wp:posOffset>5715</wp:posOffset>
              </wp:positionV>
              <wp:extent cx="1668780" cy="343535"/>
              <wp:effectExtent l="0" t="0" r="0" b="0"/>
              <wp:wrapNone/>
              <wp:docPr id="4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8780" cy="3435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F32DD35" w14:textId="77777777" w:rsidR="00E25466" w:rsidRPr="00973A4B" w:rsidRDefault="00E25466">
                          <w:pPr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b/>
                              <w:sz w:val="14"/>
                              <w:szCs w:val="14"/>
                            </w:rPr>
                            <w:t>www.gops-wejherowo.pl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F2588E1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200.7pt;margin-top:.45pt;width:131.4pt;height:27.05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" filled="f" stroked="f">
              <v:textbox style="mso-fit-shape-to-text:t">
                <w:txbxContent>
                  <w:p w14:paraId="4F32DD35" w14:textId="77777777" w:rsidR="00E25466" w:rsidRPr="00973A4B" w:rsidRDefault="00E25466">
                    <w:pPr>
                      <w:rPr>
                        <w:b/>
                        <w:sz w:val="14"/>
                        <w:szCs w:val="14"/>
                      </w:rPr>
                    </w:pPr>
                    <w:r w:rsidRPr="00973A4B">
                      <w:rPr>
                        <w:b/>
                        <w:sz w:val="14"/>
                        <w:szCs w:val="14"/>
                      </w:rPr>
                      <w:t>www.gops-wejherowo.pl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394D9397" wp14:editId="402E9CBB">
              <wp:simplePos x="0" y="0"/>
              <wp:positionH relativeFrom="column">
                <wp:posOffset>4248150</wp:posOffset>
              </wp:positionH>
              <wp:positionV relativeFrom="paragraph">
                <wp:posOffset>-1905</wp:posOffset>
              </wp:positionV>
              <wp:extent cx="1874520" cy="546735"/>
              <wp:effectExtent l="0" t="0" r="0" b="5715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4520" cy="5467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4BF9C2E" w14:textId="77777777" w:rsidR="00E25466" w:rsidRPr="00973A4B" w:rsidRDefault="00E25466" w:rsidP="00E25466">
                          <w:pPr>
                            <w:pStyle w:val="Stopka"/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b/>
                              <w:sz w:val="14"/>
                              <w:szCs w:val="14"/>
                            </w:rPr>
                            <w:t xml:space="preserve">Gminny Ośrodek Pomocy Społecznej </w:t>
                          </w:r>
                        </w:p>
                        <w:p w14:paraId="65D75066" w14:textId="77777777" w:rsidR="00E25466" w:rsidRPr="00973A4B" w:rsidRDefault="00E25466" w:rsidP="00E25466">
                          <w:pPr>
                            <w:pStyle w:val="Stopka"/>
                            <w:rPr>
                              <w:b/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b/>
                              <w:sz w:val="14"/>
                              <w:szCs w:val="14"/>
                            </w:rPr>
                            <w:t>w Wejherowie</w:t>
                          </w:r>
                        </w:p>
                        <w:p w14:paraId="10344208" w14:textId="2874309C" w:rsidR="00E25466" w:rsidRPr="00973A4B" w:rsidRDefault="00E25466" w:rsidP="00E25466">
                          <w:pPr>
                            <w:pStyle w:val="Stopka"/>
                            <w:rPr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sz w:val="14"/>
                              <w:szCs w:val="14"/>
                            </w:rPr>
                            <w:t xml:space="preserve">ul. </w:t>
                          </w:r>
                          <w:r w:rsidR="00551E0E">
                            <w:rPr>
                              <w:sz w:val="14"/>
                              <w:szCs w:val="14"/>
                            </w:rPr>
                            <w:t>Osiedle Przyjaźni 6</w:t>
                          </w:r>
                          <w:r w:rsidRPr="00973A4B">
                            <w:rPr>
                              <w:sz w:val="14"/>
                              <w:szCs w:val="14"/>
                            </w:rPr>
                            <w:t>, 84-200 Wejherowo</w:t>
                          </w:r>
                        </w:p>
                        <w:p w14:paraId="3FD5F2BD" w14:textId="77777777" w:rsidR="00E25466" w:rsidRPr="00973A4B" w:rsidRDefault="00E25466" w:rsidP="00E25466">
                          <w:pPr>
                            <w:pStyle w:val="Stopka"/>
                            <w:rPr>
                              <w:sz w:val="14"/>
                              <w:szCs w:val="14"/>
                            </w:rPr>
                          </w:pPr>
                          <w:r w:rsidRPr="00973A4B">
                            <w:rPr>
                              <w:sz w:val="14"/>
                              <w:szCs w:val="14"/>
                            </w:rPr>
                            <w:t>tel.: 58 677 64 30 / fax: 58 677 64 3</w:t>
                          </w:r>
                          <w:r w:rsidR="00FA5BFA">
                            <w:rPr>
                              <w:sz w:val="14"/>
                              <w:szCs w:val="14"/>
                            </w:rPr>
                            <w:t>2</w:t>
                          </w:r>
                        </w:p>
                        <w:p w14:paraId="0DCE2198" w14:textId="77777777" w:rsidR="00E25466" w:rsidRPr="00973A4B" w:rsidRDefault="00E25466">
                          <w:pPr>
                            <w:rPr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4D9397" id="_x0000_s1027" type="#_x0000_t202" style="position:absolute;margin-left:334.5pt;margin-top:-.15pt;width:147.6pt;height:43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" filled="f" stroked="f">
              <v:textbox>
                <w:txbxContent>
                  <w:p w14:paraId="24BF9C2E" w14:textId="77777777" w:rsidR="00E25466" w:rsidRPr="00973A4B" w:rsidRDefault="00E25466" w:rsidP="00E25466">
                    <w:pPr>
                      <w:pStyle w:val="Stopka"/>
                      <w:rPr>
                        <w:b/>
                        <w:sz w:val="14"/>
                        <w:szCs w:val="14"/>
                      </w:rPr>
                    </w:pPr>
                    <w:r w:rsidRPr="00973A4B">
                      <w:rPr>
                        <w:b/>
                        <w:sz w:val="14"/>
                        <w:szCs w:val="14"/>
                      </w:rPr>
                      <w:t xml:space="preserve">Gminny Ośrodek Pomocy Społecznej </w:t>
                    </w:r>
                  </w:p>
                  <w:p w14:paraId="65D75066" w14:textId="77777777" w:rsidR="00E25466" w:rsidRPr="00973A4B" w:rsidRDefault="00E25466" w:rsidP="00E25466">
                    <w:pPr>
                      <w:pStyle w:val="Stopka"/>
                      <w:rPr>
                        <w:b/>
                        <w:sz w:val="14"/>
                        <w:szCs w:val="14"/>
                      </w:rPr>
                    </w:pPr>
                    <w:r w:rsidRPr="00973A4B">
                      <w:rPr>
                        <w:b/>
                        <w:sz w:val="14"/>
                        <w:szCs w:val="14"/>
                      </w:rPr>
                      <w:t>w Wejherowie</w:t>
                    </w:r>
                  </w:p>
                  <w:p w14:paraId="10344208" w14:textId="2874309C" w:rsidR="00E25466" w:rsidRPr="00973A4B" w:rsidRDefault="00E25466" w:rsidP="00E25466">
                    <w:pPr>
                      <w:pStyle w:val="Stopka"/>
                      <w:rPr>
                        <w:sz w:val="14"/>
                        <w:szCs w:val="14"/>
                      </w:rPr>
                    </w:pPr>
                    <w:r w:rsidRPr="00973A4B">
                      <w:rPr>
                        <w:sz w:val="14"/>
                        <w:szCs w:val="14"/>
                      </w:rPr>
                      <w:t xml:space="preserve">ul. </w:t>
                    </w:r>
                    <w:r w:rsidR="00551E0E">
                      <w:rPr>
                        <w:sz w:val="14"/>
                        <w:szCs w:val="14"/>
                      </w:rPr>
                      <w:t>Osiedle Przyjaźni 6</w:t>
                    </w:r>
                    <w:r w:rsidRPr="00973A4B">
                      <w:rPr>
                        <w:sz w:val="14"/>
                        <w:szCs w:val="14"/>
                      </w:rPr>
                      <w:t>, 84-200 Wejherowo</w:t>
                    </w:r>
                  </w:p>
                  <w:p w14:paraId="3FD5F2BD" w14:textId="77777777" w:rsidR="00E25466" w:rsidRPr="00973A4B" w:rsidRDefault="00E25466" w:rsidP="00E25466">
                    <w:pPr>
                      <w:pStyle w:val="Stopka"/>
                      <w:rPr>
                        <w:sz w:val="14"/>
                        <w:szCs w:val="14"/>
                      </w:rPr>
                    </w:pPr>
                    <w:r w:rsidRPr="00973A4B">
                      <w:rPr>
                        <w:sz w:val="14"/>
                        <w:szCs w:val="14"/>
                      </w:rPr>
                      <w:t>tel.: 58 677 64 30 / fax: 58 677 64 3</w:t>
                    </w:r>
                    <w:r w:rsidR="00FA5BFA">
                      <w:rPr>
                        <w:sz w:val="14"/>
                        <w:szCs w:val="14"/>
                      </w:rPr>
                      <w:t>2</w:t>
                    </w:r>
                  </w:p>
                  <w:p w14:paraId="0DCE2198" w14:textId="77777777" w:rsidR="00E25466" w:rsidRPr="00973A4B" w:rsidRDefault="00E25466">
                    <w:pPr>
                      <w:rPr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 w:rsidR="00FA5BFA"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3D5B7CE9" wp14:editId="573F77FE">
              <wp:simplePos x="0" y="0"/>
              <wp:positionH relativeFrom="column">
                <wp:posOffset>-14605</wp:posOffset>
              </wp:positionH>
              <wp:positionV relativeFrom="paragraph">
                <wp:posOffset>0</wp:posOffset>
              </wp:positionV>
              <wp:extent cx="5925820" cy="1905"/>
              <wp:effectExtent l="10160" t="13335" r="7620" b="13335"/>
              <wp:wrapNone/>
              <wp:docPr id="1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925820" cy="190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A48EA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1.15pt;margin-top:0;width:466.6pt;height:.15p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" strokecolor="#8db3e2 [1311]"/>
          </w:pict>
        </mc:Fallback>
      </mc:AlternateContent>
    </w:r>
    <w:r w:rsidR="00FA5BFA"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9E14EFF" wp14:editId="38EB1EBF">
              <wp:simplePos x="0" y="0"/>
              <wp:positionH relativeFrom="column">
                <wp:posOffset>4265295</wp:posOffset>
              </wp:positionH>
              <wp:positionV relativeFrom="paragraph">
                <wp:posOffset>-1905</wp:posOffset>
              </wp:positionV>
              <wp:extent cx="1958975" cy="546735"/>
              <wp:effectExtent l="0" t="0" r="0" b="571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8975" cy="5467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D97E87" w14:textId="77777777" w:rsidR="003B1200" w:rsidRPr="00973A4B" w:rsidRDefault="003B1200">
                          <w:pPr>
                            <w:rPr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9E14EFF" id="_x0000_s1028" type="#_x0000_t202" style="position:absolute;margin-left:335.85pt;margin-top:-.15pt;width:154.25pt;height:43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" filled="f" stroked="f">
              <v:textbox>
                <w:txbxContent>
                  <w:p w14:paraId="39D97E87" w14:textId="77777777" w:rsidR="003B1200" w:rsidRPr="00973A4B" w:rsidRDefault="003B1200">
                    <w:pPr>
                      <w:rPr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 w:rsidR="003B1200" w:rsidRPr="003B1200">
      <w:rPr>
        <w:sz w:val="14"/>
        <w:szCs w:val="14"/>
      </w:rPr>
      <w:t xml:space="preserve"> </w:t>
    </w:r>
    <w:r w:rsidR="003B1200" w:rsidRPr="003B1200">
      <w:rPr>
        <w:sz w:val="14"/>
        <w:szCs w:val="14"/>
      </w:rPr>
      <w:ptab w:relativeTo="margin" w:alignment="center" w:leader="none"/>
    </w:r>
  </w:p>
  <w:p w14:paraId="67D7C500" w14:textId="77777777" w:rsidR="00E25466" w:rsidRDefault="00E25466" w:rsidP="00E25466"/>
  <w:p w14:paraId="5BAD8789" w14:textId="77777777" w:rsidR="003B1200" w:rsidRDefault="003B1200">
    <w:pPr>
      <w:pStyle w:val="Stopka"/>
    </w:pPr>
  </w:p>
  <w:p w14:paraId="2B357A3F" w14:textId="77777777" w:rsidR="003B1200" w:rsidRDefault="003B12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9EA1B" w14:textId="77777777" w:rsidR="00ED2C29" w:rsidRDefault="00ED2C29" w:rsidP="003B1200">
      <w:pPr>
        <w:spacing w:after="0" w:line="240" w:lineRule="auto"/>
      </w:pPr>
      <w:r>
        <w:separator/>
      </w:r>
    </w:p>
  </w:footnote>
  <w:footnote w:type="continuationSeparator" w:id="0">
    <w:p w14:paraId="0E6C6405" w14:textId="77777777" w:rsidR="00ED2C29" w:rsidRDefault="00ED2C29" w:rsidP="003B12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80D64" w14:textId="77777777" w:rsidR="00D22B48" w:rsidRDefault="00D22B48">
    <w:pPr>
      <w:pStyle w:val="Nagwek"/>
    </w:pPr>
  </w:p>
  <w:p w14:paraId="71F67AC9" w14:textId="77777777" w:rsidR="00D22B48" w:rsidRDefault="00D22B48">
    <w:pPr>
      <w:pStyle w:val="Nagwek"/>
    </w:pPr>
    <w:r w:rsidRPr="00973A4B">
      <w:rPr>
        <w:noProof/>
      </w:rPr>
      <w:drawing>
        <wp:anchor distT="0" distB="0" distL="114300" distR="114300" simplePos="0" relativeHeight="251656704" behindDoc="1" locked="0" layoutInCell="1" allowOverlap="1" wp14:anchorId="29DC8743" wp14:editId="29A699B5">
          <wp:simplePos x="0" y="0"/>
          <wp:positionH relativeFrom="column">
            <wp:posOffset>7620</wp:posOffset>
          </wp:positionH>
          <wp:positionV relativeFrom="paragraph">
            <wp:posOffset>175260</wp:posOffset>
          </wp:positionV>
          <wp:extent cx="2421255" cy="709930"/>
          <wp:effectExtent l="0" t="0" r="0" b="0"/>
          <wp:wrapTight wrapText="bothSides">
            <wp:wrapPolygon edited="0">
              <wp:start x="0" y="0"/>
              <wp:lineTo x="0" y="20866"/>
              <wp:lineTo x="21413" y="20866"/>
              <wp:lineTo x="21413" y="0"/>
              <wp:lineTo x="0" y="0"/>
            </wp:wrapPolygon>
          </wp:wrapTight>
          <wp:docPr id="6" name="Obraz 1" descr="logo papier firmowy kolo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pier firmowy k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1255" cy="709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D15979" w14:textId="77777777" w:rsidR="001D3B13" w:rsidRDefault="001D3B1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60337"/>
    <w:multiLevelType w:val="multilevel"/>
    <w:tmpl w:val="6DF6DB82"/>
    <w:name w:val="§2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sz w:val="22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12E"/>
    <w:rsid w:val="00011623"/>
    <w:rsid w:val="00025527"/>
    <w:rsid w:val="00034384"/>
    <w:rsid w:val="000504DE"/>
    <w:rsid w:val="00060450"/>
    <w:rsid w:val="000E7ED1"/>
    <w:rsid w:val="000F3A47"/>
    <w:rsid w:val="001012ED"/>
    <w:rsid w:val="00102CD1"/>
    <w:rsid w:val="0010399D"/>
    <w:rsid w:val="001042C5"/>
    <w:rsid w:val="001B0A66"/>
    <w:rsid w:val="001B22EF"/>
    <w:rsid w:val="001D3B13"/>
    <w:rsid w:val="00261D10"/>
    <w:rsid w:val="0027301C"/>
    <w:rsid w:val="002E3EE3"/>
    <w:rsid w:val="002E4515"/>
    <w:rsid w:val="00310679"/>
    <w:rsid w:val="0032787A"/>
    <w:rsid w:val="00331640"/>
    <w:rsid w:val="00367990"/>
    <w:rsid w:val="003B1200"/>
    <w:rsid w:val="003B710B"/>
    <w:rsid w:val="003C3CFE"/>
    <w:rsid w:val="003E158A"/>
    <w:rsid w:val="003F5056"/>
    <w:rsid w:val="00427372"/>
    <w:rsid w:val="00485FF5"/>
    <w:rsid w:val="004A6D16"/>
    <w:rsid w:val="004B40F6"/>
    <w:rsid w:val="004F51BB"/>
    <w:rsid w:val="00516A64"/>
    <w:rsid w:val="0053593C"/>
    <w:rsid w:val="00537CC9"/>
    <w:rsid w:val="00551E0E"/>
    <w:rsid w:val="0056435F"/>
    <w:rsid w:val="006236ED"/>
    <w:rsid w:val="0067193E"/>
    <w:rsid w:val="0068669A"/>
    <w:rsid w:val="00695095"/>
    <w:rsid w:val="006E55ED"/>
    <w:rsid w:val="007279BE"/>
    <w:rsid w:val="007801F8"/>
    <w:rsid w:val="007C028C"/>
    <w:rsid w:val="008877DF"/>
    <w:rsid w:val="008B4537"/>
    <w:rsid w:val="008E17A1"/>
    <w:rsid w:val="009023A9"/>
    <w:rsid w:val="00966564"/>
    <w:rsid w:val="00973A4B"/>
    <w:rsid w:val="009748B2"/>
    <w:rsid w:val="009B52A6"/>
    <w:rsid w:val="009D1D62"/>
    <w:rsid w:val="009E46EA"/>
    <w:rsid w:val="009E780B"/>
    <w:rsid w:val="00A458D9"/>
    <w:rsid w:val="00A82002"/>
    <w:rsid w:val="00AD4C15"/>
    <w:rsid w:val="00AE46AE"/>
    <w:rsid w:val="00AE5CE0"/>
    <w:rsid w:val="00B07F1E"/>
    <w:rsid w:val="00B279CC"/>
    <w:rsid w:val="00BC512E"/>
    <w:rsid w:val="00C2298C"/>
    <w:rsid w:val="00C26DCD"/>
    <w:rsid w:val="00C3753F"/>
    <w:rsid w:val="00C5212B"/>
    <w:rsid w:val="00C71F1E"/>
    <w:rsid w:val="00C85A4B"/>
    <w:rsid w:val="00CB32BE"/>
    <w:rsid w:val="00CC1E2C"/>
    <w:rsid w:val="00CC4873"/>
    <w:rsid w:val="00CD0F7A"/>
    <w:rsid w:val="00D22B48"/>
    <w:rsid w:val="00D757C6"/>
    <w:rsid w:val="00DE7E2E"/>
    <w:rsid w:val="00E25466"/>
    <w:rsid w:val="00E6066F"/>
    <w:rsid w:val="00E75042"/>
    <w:rsid w:val="00EC4DAA"/>
    <w:rsid w:val="00ED2C29"/>
    <w:rsid w:val="00EE37BE"/>
    <w:rsid w:val="00F27E0C"/>
    <w:rsid w:val="00F657F2"/>
    <w:rsid w:val="00FA5BFA"/>
    <w:rsid w:val="00FA7649"/>
    <w:rsid w:val="00FB1CB6"/>
    <w:rsid w:val="00FD4ED1"/>
    <w:rsid w:val="00FE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99612"/>
  <w15:docId w15:val="{83D7AC3A-B793-4E0F-9FCF-91EA3C252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1">
    <w:name w:val="Styl1"/>
    <w:rsid w:val="0032787A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B1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2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B1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1200"/>
  </w:style>
  <w:style w:type="paragraph" w:styleId="Stopka">
    <w:name w:val="footer"/>
    <w:basedOn w:val="Normalny"/>
    <w:link w:val="StopkaZnak"/>
    <w:uiPriority w:val="99"/>
    <w:unhideWhenUsed/>
    <w:rsid w:val="003B1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1200"/>
  </w:style>
  <w:style w:type="character" w:styleId="Hipercze">
    <w:name w:val="Hyperlink"/>
    <w:basedOn w:val="Domylnaczcionkaakapitu"/>
    <w:uiPriority w:val="99"/>
    <w:unhideWhenUsed/>
    <w:rsid w:val="003B1200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EE37B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C3C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3CF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3CF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3C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3CFE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02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028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02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wonaM\Desktop\papier%20firmowy%20poprawiony%20kolor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28DDA-2604-44DC-941C-046C77098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poprawiony kolor</Template>
  <TotalTime>1</TotalTime>
  <Pages>1</Pages>
  <Words>177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IwonaM</dc:creator>
  <cp:lastModifiedBy>OEM</cp:lastModifiedBy>
  <cp:revision>2</cp:revision>
  <cp:lastPrinted>2021-06-09T09:59:00Z</cp:lastPrinted>
  <dcterms:created xsi:type="dcterms:W3CDTF">2021-06-11T09:22:00Z</dcterms:created>
  <dcterms:modified xsi:type="dcterms:W3CDTF">2021-06-11T09:22:00Z</dcterms:modified>
</cp:coreProperties>
</file>